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065ADB" w14:textId="77777777" w:rsidR="009E3D9E" w:rsidRDefault="00000000">
      <w:pPr>
        <w:spacing w:after="104"/>
        <w:ind w:left="563" w:right="804" w:hanging="10"/>
      </w:pPr>
      <w:r>
        <w:rPr>
          <w:b/>
          <w:bCs/>
          <w:sz w:val="28"/>
          <w:szCs w:val="28"/>
        </w:rPr>
        <w:t xml:space="preserve">Egham Bowls Club Membership Application </w:t>
      </w:r>
    </w:p>
    <w:p w14:paraId="5E065ADC" w14:textId="77777777" w:rsidR="009E3D9E" w:rsidRDefault="009E3D9E">
      <w:pPr>
        <w:spacing w:after="36"/>
      </w:pPr>
    </w:p>
    <w:p w14:paraId="5E065ADD" w14:textId="77777777" w:rsidR="009E3D9E" w:rsidRDefault="00000000">
      <w:pPr>
        <w:spacing w:after="0"/>
        <w:ind w:left="563" w:right="804" w:hanging="10"/>
      </w:pPr>
      <w:r>
        <w:rPr>
          <w:b/>
          <w:sz w:val="28"/>
        </w:rPr>
        <w:t xml:space="preserve">I am applying for membership (please tick as required) </w:t>
      </w:r>
    </w:p>
    <w:p w14:paraId="5E065ADE" w14:textId="77777777" w:rsidR="009E3D9E" w:rsidRDefault="00000000">
      <w:pPr>
        <w:spacing w:after="1"/>
        <w:ind w:left="568"/>
      </w:pPr>
      <w:r>
        <w:t xml:space="preserve"> NB Life members are required to complete this form for continued access to membership benefits </w:t>
      </w:r>
    </w:p>
    <w:p w14:paraId="5E065ADF" w14:textId="77777777" w:rsidR="009E3D9E" w:rsidRDefault="00000000">
      <w:pPr>
        <w:spacing w:after="0"/>
        <w:ind w:left="568"/>
      </w:pPr>
      <w:r>
        <w:t xml:space="preserve"> </w:t>
      </w:r>
    </w:p>
    <w:tbl>
      <w:tblPr>
        <w:tblW w:w="9017" w:type="dxa"/>
        <w:tblInd w:w="5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67"/>
        <w:gridCol w:w="851"/>
        <w:gridCol w:w="799"/>
      </w:tblGrid>
      <w:tr w:rsidR="009E3D9E" w14:paraId="5E065AE3" w14:textId="77777777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0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Outdoor Membership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1" w14:textId="77777777" w:rsidR="009E3D9E" w:rsidRDefault="00000000">
            <w:pPr>
              <w:spacing w:after="0"/>
              <w:ind w:left="1"/>
              <w:jc w:val="both"/>
            </w:pPr>
            <w:r>
              <w:rPr>
                <w:sz w:val="28"/>
                <w:szCs w:val="28"/>
              </w:rPr>
              <w:t xml:space="preserve">£150 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2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AE7" w14:textId="77777777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4" w14:textId="77777777" w:rsidR="009E3D9E" w:rsidRDefault="00000000">
            <w:r>
              <w:rPr>
                <w:sz w:val="28"/>
                <w:szCs w:val="28"/>
              </w:rPr>
              <w:t>Indoor Membership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5" w14:textId="77777777" w:rsidR="009E3D9E" w:rsidRDefault="00000000">
            <w:pPr>
              <w:jc w:val="both"/>
            </w:pPr>
            <w:r>
              <w:rPr>
                <w:sz w:val="28"/>
                <w:szCs w:val="28"/>
              </w:rPr>
              <w:t>£120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6" w14:textId="77777777" w:rsidR="009E3D9E" w:rsidRDefault="009E3D9E">
            <w:pPr>
              <w:rPr>
                <w:sz w:val="28"/>
                <w:szCs w:val="28"/>
              </w:rPr>
            </w:pPr>
          </w:p>
        </w:tc>
      </w:tr>
      <w:tr w:rsidR="009E3D9E" w14:paraId="5E065AEC" w14:textId="77777777">
        <w:tblPrEx>
          <w:tblCellMar>
            <w:top w:w="0" w:type="dxa"/>
            <w:bottom w:w="0" w:type="dxa"/>
          </w:tblCellMar>
        </w:tblPrEx>
        <w:trPr>
          <w:trHeight w:val="555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8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Junior Member   Under 18 </w:t>
            </w:r>
          </w:p>
          <w:p w14:paraId="5E065AE9" w14:textId="77777777" w:rsidR="009E3D9E" w:rsidRDefault="009E3D9E">
            <w:pPr>
              <w:spacing w:after="0"/>
            </w:pP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A" w14:textId="77777777" w:rsidR="009E3D9E" w:rsidRDefault="00000000">
            <w:pPr>
              <w:spacing w:after="0"/>
              <w:ind w:left="2"/>
            </w:pPr>
            <w:r>
              <w:rPr>
                <w:sz w:val="28"/>
              </w:rPr>
              <w:t xml:space="preserve">£15 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B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AF0" w14:textId="77777777">
        <w:tblPrEx>
          <w:tblCellMar>
            <w:top w:w="0" w:type="dxa"/>
            <w:bottom w:w="0" w:type="dxa"/>
          </w:tblCellMar>
        </w:tblPrEx>
        <w:trPr>
          <w:trHeight w:val="694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D" w14:textId="77777777" w:rsidR="009E3D9E" w:rsidRDefault="00000000">
            <w:pPr>
              <w:spacing w:after="0"/>
              <w:ind w:left="3"/>
              <w:jc w:val="both"/>
            </w:pPr>
            <w:r>
              <w:rPr>
                <w:sz w:val="28"/>
                <w:szCs w:val="28"/>
              </w:rPr>
              <w:t xml:space="preserve">Student Concession (18 ‐25-year-olds in full me education)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E" w14:textId="77777777" w:rsidR="009E3D9E" w:rsidRDefault="00000000">
            <w:pPr>
              <w:spacing w:after="0"/>
              <w:ind w:left="2"/>
            </w:pPr>
            <w:r>
              <w:rPr>
                <w:sz w:val="28"/>
              </w:rPr>
              <w:t xml:space="preserve">£60 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EF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AF4" w14:textId="77777777">
        <w:tblPrEx>
          <w:tblCellMar>
            <w:top w:w="0" w:type="dxa"/>
            <w:bottom w:w="0" w:type="dxa"/>
          </w:tblCellMar>
        </w:tblPrEx>
        <w:trPr>
          <w:trHeight w:val="694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1" w14:textId="77777777" w:rsidR="009E3D9E" w:rsidRDefault="00000000">
            <w:pPr>
              <w:spacing w:after="0"/>
              <w:ind w:left="3"/>
              <w:rPr>
                <w:sz w:val="28"/>
              </w:rPr>
            </w:pPr>
            <w:r>
              <w:rPr>
                <w:sz w:val="28"/>
              </w:rPr>
              <w:t xml:space="preserve">First time member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2" w14:textId="77777777" w:rsidR="009E3D9E" w:rsidRDefault="00000000">
            <w:pPr>
              <w:spacing w:after="0"/>
              <w:ind w:left="2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£75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3" w14:textId="77777777" w:rsidR="009E3D9E" w:rsidRDefault="009E3D9E">
            <w:pPr>
              <w:spacing w:after="0"/>
              <w:ind w:left="3"/>
              <w:rPr>
                <w:sz w:val="28"/>
              </w:rPr>
            </w:pPr>
          </w:p>
        </w:tc>
      </w:tr>
      <w:tr w:rsidR="009E3D9E" w14:paraId="5E065AF9" w14:textId="77777777">
        <w:tblPrEx>
          <w:tblCellMar>
            <w:top w:w="0" w:type="dxa"/>
            <w:bottom w:w="0" w:type="dxa"/>
          </w:tblCellMar>
        </w:tblPrEx>
        <w:trPr>
          <w:trHeight w:val="694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5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Life Member  </w:t>
            </w:r>
          </w:p>
          <w:p w14:paraId="5E065AF6" w14:textId="77777777" w:rsidR="009E3D9E" w:rsidRDefault="00000000">
            <w:pPr>
              <w:spacing w:after="0"/>
            </w:pPr>
            <w:r>
              <w:rPr>
                <w:sz w:val="28"/>
                <w:szCs w:val="28"/>
              </w:rPr>
              <w:t xml:space="preserve">                    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7" w14:textId="77777777" w:rsidR="009E3D9E" w:rsidRDefault="00000000">
            <w:pPr>
              <w:spacing w:after="0"/>
              <w:ind w:left="2"/>
            </w:pPr>
            <w:r>
              <w:rPr>
                <w:sz w:val="24"/>
              </w:rPr>
              <w:t>No Fee</w:t>
            </w:r>
            <w:r>
              <w:rPr>
                <w:sz w:val="28"/>
                <w:szCs w:val="28"/>
              </w:rPr>
              <w:t xml:space="preserve"> 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8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AFD" w14:textId="77777777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A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Social Membership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B" w14:textId="77777777" w:rsidR="009E3D9E" w:rsidRDefault="00000000">
            <w:pPr>
              <w:spacing w:after="0"/>
              <w:ind w:left="2"/>
            </w:pPr>
            <w:r>
              <w:rPr>
                <w:sz w:val="28"/>
              </w:rPr>
              <w:t xml:space="preserve">£24 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C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01" w14:textId="77777777">
        <w:tblPrEx>
          <w:tblCellMar>
            <w:top w:w="0" w:type="dxa"/>
            <w:bottom w:w="0" w:type="dxa"/>
          </w:tblCellMar>
        </w:tblPrEx>
        <w:trPr>
          <w:trHeight w:val="352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E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New Locker ‐ Deposit and Annual Fee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AFF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£15 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B00" w14:textId="77777777" w:rsidR="009E3D9E" w:rsidRDefault="00000000">
            <w:pPr>
              <w:spacing w:after="0"/>
              <w:ind w:left="1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05" w14:textId="77777777">
        <w:tblPrEx>
          <w:tblCellMar>
            <w:top w:w="0" w:type="dxa"/>
            <w:bottom w:w="0" w:type="dxa"/>
          </w:tblCellMar>
        </w:tblPrEx>
        <w:trPr>
          <w:trHeight w:val="353"/>
        </w:trPr>
        <w:tc>
          <w:tcPr>
            <w:tcW w:w="73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B02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Locker renewal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B03" w14:textId="77777777" w:rsidR="009E3D9E" w:rsidRDefault="00000000">
            <w:pPr>
              <w:spacing w:after="0"/>
              <w:ind w:left="3"/>
            </w:pPr>
            <w:r>
              <w:rPr>
                <w:sz w:val="28"/>
              </w:rPr>
              <w:t xml:space="preserve">£5 </w:t>
            </w:r>
          </w:p>
        </w:tc>
        <w:tc>
          <w:tcPr>
            <w:tcW w:w="7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5" w:type="dxa"/>
              <w:bottom w:w="0" w:type="dxa"/>
              <w:right w:w="0" w:type="dxa"/>
            </w:tcMar>
          </w:tcPr>
          <w:p w14:paraId="5E065B04" w14:textId="77777777" w:rsidR="009E3D9E" w:rsidRDefault="00000000">
            <w:pPr>
              <w:spacing w:after="0"/>
              <w:ind w:left="4"/>
            </w:pPr>
            <w:r>
              <w:rPr>
                <w:sz w:val="28"/>
              </w:rPr>
              <w:t xml:space="preserve"> </w:t>
            </w:r>
          </w:p>
        </w:tc>
      </w:tr>
    </w:tbl>
    <w:p w14:paraId="5E065B06" w14:textId="77777777" w:rsidR="009E3D9E" w:rsidRDefault="00000000">
      <w:pPr>
        <w:spacing w:after="0"/>
        <w:ind w:left="568"/>
      </w:pPr>
      <w:r>
        <w:t xml:space="preserve"> </w:t>
      </w:r>
    </w:p>
    <w:tbl>
      <w:tblPr>
        <w:tblW w:w="9182" w:type="dxa"/>
        <w:tblInd w:w="57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317"/>
        <w:gridCol w:w="6865"/>
      </w:tblGrid>
      <w:tr w:rsidR="009E3D9E" w14:paraId="5E065B09" w14:textId="77777777">
        <w:tblPrEx>
          <w:tblCellMar>
            <w:top w:w="0" w:type="dxa"/>
            <w:bottom w:w="0" w:type="dxa"/>
          </w:tblCellMar>
        </w:tblPrEx>
        <w:trPr>
          <w:trHeight w:val="546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07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Full Name 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08" w14:textId="77777777" w:rsidR="009E3D9E" w:rsidRDefault="00000000">
            <w:pPr>
              <w:spacing w:after="0"/>
              <w:ind w:left="1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0C" w14:textId="77777777">
        <w:tblPrEx>
          <w:tblCellMar>
            <w:top w:w="0" w:type="dxa"/>
            <w:bottom w:w="0" w:type="dxa"/>
          </w:tblCellMar>
        </w:tblPrEx>
        <w:trPr>
          <w:trHeight w:val="523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0A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Date of Birth 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0B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0F" w14:textId="77777777">
        <w:tblPrEx>
          <w:tblCellMar>
            <w:top w:w="0" w:type="dxa"/>
            <w:bottom w:w="0" w:type="dxa"/>
          </w:tblCellMar>
        </w:tblPrEx>
        <w:trPr>
          <w:trHeight w:val="562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0D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Gender 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0E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12" w14:textId="77777777">
        <w:tblPrEx>
          <w:tblCellMar>
            <w:top w:w="0" w:type="dxa"/>
            <w:bottom w:w="0" w:type="dxa"/>
          </w:tblCellMar>
        </w:tblPrEx>
        <w:trPr>
          <w:trHeight w:val="1124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0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Email address (or address if no email) 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1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15" w14:textId="77777777">
        <w:tblPrEx>
          <w:tblCellMar>
            <w:top w:w="0" w:type="dxa"/>
            <w:bottom w:w="0" w:type="dxa"/>
          </w:tblCellMar>
        </w:tblPrEx>
        <w:trPr>
          <w:trHeight w:val="725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3" w14:textId="77777777" w:rsidR="009E3D9E" w:rsidRDefault="00000000">
            <w:pPr>
              <w:spacing w:after="0"/>
            </w:pPr>
            <w:r>
              <w:rPr>
                <w:sz w:val="28"/>
                <w:szCs w:val="28"/>
              </w:rPr>
              <w:t>Telephone/</w:t>
            </w:r>
            <w:r>
              <w:rPr>
                <w:sz w:val="24"/>
              </w:rPr>
              <w:t>Mobile</w:t>
            </w:r>
            <w:r>
              <w:rPr>
                <w:sz w:val="28"/>
                <w:szCs w:val="28"/>
              </w:rPr>
              <w:t xml:space="preserve"> number 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4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18" w14:textId="77777777">
        <w:tblPrEx>
          <w:tblCellMar>
            <w:top w:w="0" w:type="dxa"/>
            <w:bottom w:w="0" w:type="dxa"/>
          </w:tblCellMar>
        </w:tblPrEx>
        <w:trPr>
          <w:trHeight w:val="1045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6" w14:textId="77777777" w:rsidR="009E3D9E" w:rsidRDefault="00000000">
            <w:pPr>
              <w:spacing w:after="0"/>
              <w:rPr>
                <w:sz w:val="28"/>
              </w:rPr>
            </w:pPr>
            <w:r>
              <w:rPr>
                <w:sz w:val="28"/>
              </w:rPr>
              <w:t>Registration number for ANPR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7" w14:textId="77777777" w:rsidR="009E3D9E" w:rsidRDefault="009E3D9E">
            <w:pPr>
              <w:spacing w:after="0"/>
              <w:rPr>
                <w:sz w:val="28"/>
              </w:rPr>
            </w:pPr>
          </w:p>
        </w:tc>
      </w:tr>
      <w:tr w:rsidR="009E3D9E" w14:paraId="5E065B1D" w14:textId="77777777">
        <w:tblPrEx>
          <w:tblCellMar>
            <w:top w:w="0" w:type="dxa"/>
            <w:bottom w:w="0" w:type="dxa"/>
          </w:tblCellMar>
        </w:tblPrEx>
        <w:trPr>
          <w:trHeight w:val="1045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9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Emergency  </w:t>
            </w:r>
          </w:p>
          <w:p w14:paraId="5E065B1A" w14:textId="77777777" w:rsidR="009E3D9E" w:rsidRDefault="00000000">
            <w:pPr>
              <w:spacing w:after="0"/>
              <w:rPr>
                <w:sz w:val="28"/>
              </w:rPr>
            </w:pPr>
            <w:r>
              <w:rPr>
                <w:sz w:val="28"/>
              </w:rPr>
              <w:t>contact name/</w:t>
            </w:r>
          </w:p>
          <w:p w14:paraId="5E065B1B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relationship 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C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20" w14:textId="77777777">
        <w:tblPrEx>
          <w:tblCellMar>
            <w:top w:w="0" w:type="dxa"/>
            <w:bottom w:w="0" w:type="dxa"/>
          </w:tblCellMar>
        </w:tblPrEx>
        <w:trPr>
          <w:trHeight w:val="848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E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Emergency contact number 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1F" w14:textId="77777777" w:rsidR="009E3D9E" w:rsidRDefault="00000000">
            <w:pPr>
              <w:spacing w:after="0"/>
            </w:pPr>
            <w:r>
              <w:rPr>
                <w:sz w:val="28"/>
              </w:rPr>
              <w:t xml:space="preserve"> </w:t>
            </w:r>
          </w:p>
        </w:tc>
      </w:tr>
      <w:tr w:rsidR="009E3D9E" w14:paraId="5E065B23" w14:textId="77777777">
        <w:tblPrEx>
          <w:tblCellMar>
            <w:top w:w="0" w:type="dxa"/>
            <w:bottom w:w="0" w:type="dxa"/>
          </w:tblCellMar>
        </w:tblPrEx>
        <w:trPr>
          <w:trHeight w:val="300"/>
        </w:trPr>
        <w:tc>
          <w:tcPr>
            <w:tcW w:w="23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21" w14:textId="77777777" w:rsidR="009E3D9E" w:rsidRDefault="00000000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lastRenderedPageBreak/>
              <w:t>Previous Playing Experience</w:t>
            </w:r>
          </w:p>
        </w:tc>
        <w:tc>
          <w:tcPr>
            <w:tcW w:w="68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61" w:type="dxa"/>
              <w:left w:w="108" w:type="dxa"/>
              <w:bottom w:w="0" w:type="dxa"/>
              <w:right w:w="110" w:type="dxa"/>
            </w:tcMar>
          </w:tcPr>
          <w:p w14:paraId="5E065B22" w14:textId="77777777" w:rsidR="009E3D9E" w:rsidRDefault="009E3D9E">
            <w:pPr>
              <w:rPr>
                <w:sz w:val="28"/>
                <w:szCs w:val="28"/>
              </w:rPr>
            </w:pPr>
          </w:p>
        </w:tc>
      </w:tr>
    </w:tbl>
    <w:p w14:paraId="5E065B24" w14:textId="77777777" w:rsidR="009E3D9E" w:rsidRDefault="00000000">
      <w:pPr>
        <w:spacing w:after="178"/>
        <w:ind w:left="568"/>
      </w:pPr>
      <w:r>
        <w:t xml:space="preserve"> </w:t>
      </w:r>
    </w:p>
    <w:p w14:paraId="5E065B25" w14:textId="77777777" w:rsidR="009E3D9E" w:rsidRDefault="00000000">
      <w:pPr>
        <w:spacing w:after="3"/>
        <w:ind w:left="578" w:right="257" w:hanging="10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5E065ADB" wp14:editId="5E065ADC">
                <wp:simplePos x="0" y="0"/>
                <wp:positionH relativeFrom="column">
                  <wp:posOffset>5572509</wp:posOffset>
                </wp:positionH>
                <wp:positionV relativeFrom="paragraph">
                  <wp:posOffset>65535</wp:posOffset>
                </wp:positionV>
                <wp:extent cx="555626" cy="426723"/>
                <wp:effectExtent l="0" t="0" r="15874" b="11427"/>
                <wp:wrapSquare wrapText="bothSides"/>
                <wp:docPr id="1919221965" name="Group 34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55626" cy="426723"/>
                        </a:xfrm>
                        <a:custGeom>
                          <a:avLst/>
                          <a:gdLst>
                            <a:gd name="f0" fmla="val w"/>
                            <a:gd name="f1" fmla="val h"/>
                            <a:gd name="f2" fmla="val 0"/>
                            <a:gd name="f3" fmla="val 556260"/>
                            <a:gd name="f4" fmla="val 426720"/>
                            <a:gd name="f5" fmla="*/ f0 1 556260"/>
                            <a:gd name="f6" fmla="*/ f1 1 426720"/>
                            <a:gd name="f7" fmla="+- f4 0 f2"/>
                            <a:gd name="f8" fmla="+- f3 0 f2"/>
                            <a:gd name="f9" fmla="*/ f8 1 556260"/>
                            <a:gd name="f10" fmla="*/ f7 1 426720"/>
                            <a:gd name="f11" fmla="*/ 0 1 f9"/>
                            <a:gd name="f12" fmla="*/ 556260 1 f9"/>
                            <a:gd name="f13" fmla="*/ 0 1 f10"/>
                            <a:gd name="f14" fmla="*/ 426720 1 f10"/>
                            <a:gd name="f15" fmla="*/ f11 f5 1"/>
                            <a:gd name="f16" fmla="*/ f12 f5 1"/>
                            <a:gd name="f17" fmla="*/ f14 f6 1"/>
                            <a:gd name="f18" fmla="*/ f13 f6 1"/>
                          </a:gdLst>
                          <a:ahLst/>
                          <a:cxnLst>
                            <a:cxn ang="3cd4">
                              <a:pos x="hc" y="t"/>
                            </a:cxn>
                            <a:cxn ang="0">
                              <a:pos x="r" y="vc"/>
                            </a:cxn>
                            <a:cxn ang="cd4">
                              <a:pos x="hc" y="b"/>
                            </a:cxn>
                            <a:cxn ang="cd2">
                              <a:pos x="l" y="vc"/>
                            </a:cxn>
                          </a:cxnLst>
                          <a:rect l="f15" t="f18" r="f16" b="f17"/>
                          <a:pathLst>
                            <a:path w="556260" h="426720">
                              <a:moveTo>
                                <a:pt x="f2" y="f4"/>
                              </a:moveTo>
                              <a:lnTo>
                                <a:pt x="f3" y="f4"/>
                              </a:lnTo>
                              <a:lnTo>
                                <a:pt x="f3" y="f2"/>
                              </a:lnTo>
                              <a:lnTo>
                                <a:pt x="f2" y="f2"/>
                              </a:lnTo>
                              <a:close/>
                            </a:path>
                          </a:pathLst>
                        </a:custGeom>
                        <a:noFill/>
                        <a:ln w="12701" cap="flat">
                          <a:solidFill>
                            <a:srgbClr val="172C51"/>
                          </a:solidFill>
                          <a:prstDash val="solid"/>
                          <a:miter/>
                        </a:ln>
                      </wps:spPr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w14:anchorId="4771DFBD" id="Group 3415" o:spid="_x0000_s1026" style="position:absolute;margin-left:438.8pt;margin-top:5.15pt;width:43.75pt;height:33.6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556260,4267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" path="m,426720r556260,l556260,,,,,426720xe" filled="f" strokecolor="#172c51" strokeweight=".35281mm">
                <v:stroke joinstyle="miter"/>
                <v:path arrowok="t" o:connecttype="custom" o:connectlocs="277813,0;555626,213362;277813,426723;0,213362" o:connectangles="270,0,90,180" textboxrect="0,0,556260,426720"/>
                <w10:wrap type="square"/>
              </v:shape>
            </w:pict>
          </mc:Fallback>
        </mc:AlternateContent>
      </w:r>
      <w:r>
        <w:rPr>
          <w:sz w:val="24"/>
        </w:rPr>
        <w:t xml:space="preserve">If you have any other information on which you would like us to consider, such as </w:t>
      </w:r>
      <w:proofErr w:type="gramStart"/>
      <w:r>
        <w:rPr>
          <w:sz w:val="24"/>
        </w:rPr>
        <w:t>disabilities es</w:t>
      </w:r>
      <w:proofErr w:type="gramEnd"/>
      <w:r>
        <w:rPr>
          <w:sz w:val="24"/>
        </w:rPr>
        <w:t xml:space="preserve"> or medical needs, please tick this box and the Membership Secretary or Welfare Officer will contact you privately to </w:t>
      </w:r>
      <w:proofErr w:type="gramStart"/>
      <w:r>
        <w:rPr>
          <w:sz w:val="24"/>
        </w:rPr>
        <w:t>take</w:t>
      </w:r>
      <w:proofErr w:type="gramEnd"/>
      <w:r>
        <w:rPr>
          <w:sz w:val="24"/>
        </w:rPr>
        <w:t xml:space="preserve"> further details: </w:t>
      </w:r>
    </w:p>
    <w:p w14:paraId="5E065B26" w14:textId="77777777" w:rsidR="009E3D9E" w:rsidRDefault="009E3D9E">
      <w:pPr>
        <w:spacing w:after="159"/>
        <w:ind w:left="568"/>
      </w:pPr>
    </w:p>
    <w:p w14:paraId="5E065B27" w14:textId="77777777" w:rsidR="009E3D9E" w:rsidRDefault="00000000">
      <w:pPr>
        <w:spacing w:after="16"/>
        <w:ind w:left="568"/>
      </w:pPr>
      <w:r>
        <w:t xml:space="preserve"> </w:t>
      </w:r>
    </w:p>
    <w:p w14:paraId="5E065B28" w14:textId="77777777" w:rsidR="009E3D9E" w:rsidRDefault="00000000">
      <w:pPr>
        <w:spacing w:after="0"/>
        <w:ind w:left="137" w:hanging="10"/>
      </w:pPr>
      <w:r>
        <w:t xml:space="preserve">It is </w:t>
      </w:r>
      <w:proofErr w:type="gramStart"/>
      <w:r>
        <w:t>a condition</w:t>
      </w:r>
      <w:proofErr w:type="gramEnd"/>
      <w:r>
        <w:t xml:space="preserve"> of your membership at Egham Bowls Club that you agree to abide by the Club’s Constitution and Code of Conduct together with the </w:t>
      </w:r>
      <w:bookmarkStart w:id="0" w:name="_Int_WkB1OOeC"/>
      <w:r>
        <w:t>section</w:t>
      </w:r>
      <w:bookmarkEnd w:id="0"/>
      <w:r>
        <w:t xml:space="preserve"> rules. </w:t>
      </w:r>
    </w:p>
    <w:p w14:paraId="5E065B29" w14:textId="77777777" w:rsidR="009E3D9E" w:rsidRDefault="00000000">
      <w:pPr>
        <w:spacing w:after="0"/>
        <w:ind w:left="142"/>
        <w:rPr>
          <w:szCs w:val="22"/>
        </w:rPr>
      </w:pPr>
      <w:r>
        <w:rPr>
          <w:szCs w:val="22"/>
        </w:rPr>
        <w:t xml:space="preserve"> </w:t>
      </w:r>
    </w:p>
    <w:p w14:paraId="5E065B2A" w14:textId="77777777" w:rsidR="009E3D9E" w:rsidRDefault="00000000">
      <w:pPr>
        <w:spacing w:after="0"/>
        <w:ind w:left="137" w:hanging="10"/>
        <w:rPr>
          <w:szCs w:val="22"/>
        </w:rPr>
      </w:pPr>
      <w:r>
        <w:rPr>
          <w:szCs w:val="22"/>
        </w:rPr>
        <w:t xml:space="preserve">In joining and whilst a member I understand my personal details will be held in accordance with the GDPR. </w:t>
      </w:r>
    </w:p>
    <w:p w14:paraId="5E065B2B" w14:textId="77777777" w:rsidR="009E3D9E" w:rsidRDefault="00000000">
      <w:pPr>
        <w:spacing w:after="0"/>
        <w:ind w:left="137" w:hanging="10"/>
      </w:pPr>
      <w:r>
        <w:t xml:space="preserve">I agree that my details may be shared with other members of the club and with the National and </w:t>
      </w:r>
      <w:proofErr w:type="gramStart"/>
      <w:r>
        <w:t>local</w:t>
      </w:r>
      <w:proofErr w:type="gramEnd"/>
      <w:r>
        <w:t xml:space="preserve"> Associations. </w:t>
      </w:r>
    </w:p>
    <w:p w14:paraId="5E065B2C" w14:textId="77777777" w:rsidR="009E3D9E" w:rsidRDefault="00000000">
      <w:pPr>
        <w:spacing w:after="0"/>
        <w:ind w:left="137" w:hanging="10"/>
        <w:rPr>
          <w:szCs w:val="22"/>
        </w:rPr>
      </w:pPr>
      <w:r>
        <w:rPr>
          <w:szCs w:val="22"/>
        </w:rPr>
        <w:t xml:space="preserve">I agree to abide by club rules. </w:t>
      </w:r>
    </w:p>
    <w:p w14:paraId="5E065B2D" w14:textId="77777777" w:rsidR="009E3D9E" w:rsidRDefault="00000000">
      <w:pPr>
        <w:spacing w:after="0"/>
        <w:ind w:left="137" w:hanging="10"/>
        <w:rPr>
          <w:szCs w:val="22"/>
        </w:rPr>
      </w:pPr>
      <w:r>
        <w:rPr>
          <w:szCs w:val="22"/>
        </w:rPr>
        <w:t xml:space="preserve">We will also use your email address to send notices regarding the club and your membership. </w:t>
      </w:r>
    </w:p>
    <w:p w14:paraId="5E065B2E" w14:textId="77777777" w:rsidR="009E3D9E" w:rsidRDefault="00000000">
      <w:pPr>
        <w:spacing w:after="0"/>
        <w:ind w:left="137" w:hanging="10"/>
      </w:pPr>
      <w:r>
        <w:t>All details will be held for one year after becoming a lapsed member unless otherwise requested.</w:t>
      </w:r>
    </w:p>
    <w:p w14:paraId="5E065B2F" w14:textId="77777777" w:rsidR="009E3D9E" w:rsidRDefault="00000000">
      <w:pPr>
        <w:spacing w:after="0"/>
        <w:ind w:left="142"/>
        <w:rPr>
          <w:szCs w:val="22"/>
        </w:rPr>
      </w:pPr>
      <w:r>
        <w:rPr>
          <w:szCs w:val="22"/>
        </w:rPr>
        <w:t xml:space="preserve"> </w:t>
      </w:r>
    </w:p>
    <w:p w14:paraId="5E065B30" w14:textId="77777777" w:rsidR="009E3D9E" w:rsidRDefault="00000000">
      <w:pPr>
        <w:spacing w:after="0"/>
        <w:ind w:left="137" w:hanging="10"/>
        <w:rPr>
          <w:szCs w:val="22"/>
        </w:rPr>
      </w:pPr>
      <w:r>
        <w:rPr>
          <w:szCs w:val="22"/>
        </w:rPr>
        <w:t xml:space="preserve">Your signature at the foot of this page and ongoing use of Egham Bowls Club will be taken as your commitment to and acceptance of the foregoing. </w:t>
      </w:r>
    </w:p>
    <w:p w14:paraId="5E065B31" w14:textId="77777777" w:rsidR="009E3D9E" w:rsidRDefault="00000000">
      <w:pPr>
        <w:spacing w:after="0"/>
        <w:ind w:left="568"/>
      </w:pPr>
      <w:r>
        <w:rPr>
          <w:sz w:val="26"/>
        </w:rPr>
        <w:t xml:space="preserve"> </w:t>
      </w:r>
    </w:p>
    <w:tbl>
      <w:tblPr>
        <w:tblW w:w="9640" w:type="dxa"/>
        <w:tblInd w:w="142" w:type="dxa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8506"/>
        <w:gridCol w:w="1134"/>
      </w:tblGrid>
      <w:tr w:rsidR="009E3D9E" w14:paraId="5E065B34" w14:textId="77777777">
        <w:tblPrEx>
          <w:tblCellMar>
            <w:top w:w="0" w:type="dxa"/>
            <w:bottom w:w="0" w:type="dxa"/>
          </w:tblCellMar>
        </w:tblPrEx>
        <w:trPr>
          <w:trHeight w:val="716"/>
        </w:trPr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E065B32" w14:textId="77777777" w:rsidR="009E3D9E" w:rsidRDefault="00000000">
            <w:pPr>
              <w:spacing w:after="0"/>
              <w:ind w:right="1677"/>
            </w:pPr>
            <w:r>
              <w:rPr>
                <w:b/>
                <w:sz w:val="24"/>
              </w:rPr>
              <w:t xml:space="preserve">In addition, you can give or withdraw consent to the following, no reply will be taken as a No permission granted: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E065B33" w14:textId="77777777" w:rsidR="009E3D9E" w:rsidRDefault="00000000">
            <w:pPr>
              <w:spacing w:after="0"/>
              <w:ind w:left="55"/>
            </w:pPr>
            <w:r>
              <w:rPr>
                <w:sz w:val="24"/>
              </w:rPr>
              <w:t xml:space="preserve">YES/NO </w:t>
            </w:r>
          </w:p>
        </w:tc>
      </w:tr>
      <w:tr w:rsidR="009E3D9E" w14:paraId="5E065B37" w14:textId="77777777">
        <w:tblPrEx>
          <w:tblCellMar>
            <w:top w:w="0" w:type="dxa"/>
            <w:bottom w:w="0" w:type="dxa"/>
          </w:tblCellMar>
        </w:tblPrEx>
        <w:trPr>
          <w:trHeight w:val="595"/>
        </w:trPr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E065B35" w14:textId="77777777" w:rsidR="009E3D9E" w:rsidRDefault="00000000">
            <w:pPr>
              <w:spacing w:after="0"/>
              <w:ind w:right="76"/>
            </w:pPr>
            <w:r>
              <w:rPr>
                <w:sz w:val="24"/>
              </w:rPr>
              <w:t xml:space="preserve">I am happy for my name and photograph to be taken and used on the Club Websites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E065B36" w14:textId="77777777" w:rsidR="009E3D9E" w:rsidRDefault="00000000">
            <w:pPr>
              <w:spacing w:after="0"/>
            </w:pPr>
            <w:r>
              <w:rPr>
                <w:sz w:val="24"/>
              </w:rPr>
              <w:t xml:space="preserve"> </w:t>
            </w:r>
          </w:p>
        </w:tc>
      </w:tr>
      <w:tr w:rsidR="009E3D9E" w14:paraId="5E065B3A" w14:textId="77777777">
        <w:tblPrEx>
          <w:tblCellMar>
            <w:top w:w="0" w:type="dxa"/>
            <w:bottom w:w="0" w:type="dxa"/>
          </w:tblCellMar>
        </w:tblPrEx>
        <w:trPr>
          <w:trHeight w:val="889"/>
        </w:trPr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E065B38" w14:textId="77777777" w:rsidR="009E3D9E" w:rsidRDefault="00000000">
            <w:pPr>
              <w:spacing w:after="0"/>
            </w:pPr>
            <w:r>
              <w:rPr>
                <w:sz w:val="24"/>
              </w:rPr>
              <w:t>I am happy for my name and photographs to be taken and used in advertisements, press releases and Egham Bowls Club social media including but not limited to Facebook or WhatsApp groups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E065B39" w14:textId="77777777" w:rsidR="009E3D9E" w:rsidRDefault="00000000">
            <w:pPr>
              <w:spacing w:after="0"/>
            </w:pPr>
            <w:r>
              <w:rPr>
                <w:sz w:val="24"/>
              </w:rPr>
              <w:t xml:space="preserve"> </w:t>
            </w:r>
          </w:p>
        </w:tc>
      </w:tr>
      <w:tr w:rsidR="009E3D9E" w14:paraId="5E065B3D" w14:textId="77777777">
        <w:tblPrEx>
          <w:tblCellMar>
            <w:top w:w="0" w:type="dxa"/>
            <w:bottom w:w="0" w:type="dxa"/>
          </w:tblCellMar>
        </w:tblPrEx>
        <w:trPr>
          <w:trHeight w:val="1182"/>
        </w:trPr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E065B3B" w14:textId="77777777" w:rsidR="009E3D9E" w:rsidRDefault="00000000">
            <w:pPr>
              <w:spacing w:after="0"/>
            </w:pPr>
            <w:r>
              <w:rPr>
                <w:sz w:val="24"/>
              </w:rPr>
              <w:t xml:space="preserve">I agree that I will use the website respectfully and in line with the club’s Privacy Policy. I will not share members’ personal details with third parties without their explicit consent or use their information for the purpose of promoting personal views or business enterprises. 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3" w:type="dxa"/>
              <w:left w:w="108" w:type="dxa"/>
              <w:bottom w:w="0" w:type="dxa"/>
              <w:right w:w="115" w:type="dxa"/>
            </w:tcMar>
          </w:tcPr>
          <w:p w14:paraId="5E065B3C" w14:textId="77777777" w:rsidR="009E3D9E" w:rsidRDefault="00000000">
            <w:pPr>
              <w:spacing w:after="0"/>
            </w:pPr>
            <w:r>
              <w:rPr>
                <w:sz w:val="24"/>
              </w:rPr>
              <w:t xml:space="preserve"> </w:t>
            </w:r>
          </w:p>
        </w:tc>
      </w:tr>
    </w:tbl>
    <w:p w14:paraId="5E065B3E" w14:textId="77777777" w:rsidR="009E3D9E" w:rsidRDefault="00000000">
      <w:pPr>
        <w:spacing w:after="0"/>
        <w:ind w:left="568"/>
      </w:pPr>
      <w:r>
        <w:rPr>
          <w:b/>
          <w:sz w:val="24"/>
        </w:rPr>
        <w:t xml:space="preserve"> </w:t>
      </w:r>
    </w:p>
    <w:p w14:paraId="5E065B3F" w14:textId="77777777" w:rsidR="009E3D9E" w:rsidRDefault="00000000">
      <w:pPr>
        <w:spacing w:after="56"/>
        <w:ind w:left="568"/>
      </w:pPr>
      <w:r>
        <w:t xml:space="preserve"> </w:t>
      </w:r>
    </w:p>
    <w:p w14:paraId="5E065B40" w14:textId="77777777" w:rsidR="009E3D9E" w:rsidRDefault="00000000">
      <w:pPr>
        <w:spacing w:after="122"/>
      </w:pPr>
      <w:r>
        <w:rPr>
          <w:sz w:val="28"/>
        </w:rPr>
        <w:t xml:space="preserve">Please indicate how payment is made:  </w:t>
      </w:r>
    </w:p>
    <w:p w14:paraId="5E065B41" w14:textId="77777777" w:rsidR="009E3D9E" w:rsidRDefault="00000000">
      <w:pPr>
        <w:spacing w:after="3"/>
        <w:ind w:left="-5" w:right="257" w:hanging="10"/>
      </w:pPr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E065ADD" wp14:editId="5E065ADE">
                <wp:simplePos x="0" y="0"/>
                <wp:positionH relativeFrom="column">
                  <wp:posOffset>5648705</wp:posOffset>
                </wp:positionH>
                <wp:positionV relativeFrom="paragraph">
                  <wp:posOffset>-84572</wp:posOffset>
                </wp:positionV>
                <wp:extent cx="579117" cy="1846328"/>
                <wp:effectExtent l="0" t="0" r="11433" b="20572"/>
                <wp:wrapSquare wrapText="bothSides"/>
                <wp:docPr id="2027079927" name="Group 269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9117" cy="1846328"/>
                          <a:chOff x="0" y="0"/>
                          <a:chExt cx="579117" cy="1846328"/>
                        </a:xfrm>
                      </wpg:grpSpPr>
                      <wps:wsp>
                        <wps:cNvPr id="330964047" name="Shape 213"/>
                        <wps:cNvSpPr/>
                        <wps:spPr>
                          <a:xfrm>
                            <a:off x="22861" y="1419605"/>
                            <a:ext cx="556256" cy="42672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556260"/>
                              <a:gd name="f4" fmla="val 426720"/>
                              <a:gd name="f5" fmla="*/ f0 1 556260"/>
                              <a:gd name="f6" fmla="*/ f1 1 426720"/>
                              <a:gd name="f7" fmla="+- f4 0 f2"/>
                              <a:gd name="f8" fmla="+- f3 0 f2"/>
                              <a:gd name="f9" fmla="*/ f8 1 556260"/>
                              <a:gd name="f10" fmla="*/ f7 1 426720"/>
                              <a:gd name="f11" fmla="*/ 0 1 f9"/>
                              <a:gd name="f12" fmla="*/ 556260 1 f9"/>
                              <a:gd name="f13" fmla="*/ 0 1 f10"/>
                              <a:gd name="f14" fmla="*/ 426720 1 f10"/>
                              <a:gd name="f15" fmla="*/ f11 f5 1"/>
                              <a:gd name="f16" fmla="*/ f12 f5 1"/>
                              <a:gd name="f17" fmla="*/ f14 f6 1"/>
                              <a:gd name="f18" fmla="*/ f13 f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15" t="f18" r="f16" b="f17"/>
                            <a:pathLst>
                              <a:path w="556260" h="426720">
                                <a:moveTo>
                                  <a:pt x="f2" y="f2"/>
                                </a:moveTo>
                                <a:lnTo>
                                  <a:pt x="f3" y="f2"/>
                                </a:lnTo>
                                <a:lnTo>
                                  <a:pt x="f3" y="f4"/>
                                </a:lnTo>
                                <a:lnTo>
                                  <a:pt x="f2" y="f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1" cap="flat">
                            <a:solidFill>
                              <a:srgbClr val="172C51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  <wps:wsp>
                        <wps:cNvPr id="1622883437" name="Shape 215"/>
                        <wps:cNvSpPr/>
                        <wps:spPr>
                          <a:xfrm>
                            <a:off x="7617" y="742181"/>
                            <a:ext cx="556256" cy="42672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556260"/>
                              <a:gd name="f4" fmla="val 426720"/>
                              <a:gd name="f5" fmla="*/ f0 1 556260"/>
                              <a:gd name="f6" fmla="*/ f1 1 426720"/>
                              <a:gd name="f7" fmla="+- f4 0 f2"/>
                              <a:gd name="f8" fmla="+- f3 0 f2"/>
                              <a:gd name="f9" fmla="*/ f8 1 556260"/>
                              <a:gd name="f10" fmla="*/ f7 1 426720"/>
                              <a:gd name="f11" fmla="*/ 0 1 f9"/>
                              <a:gd name="f12" fmla="*/ 556260 1 f9"/>
                              <a:gd name="f13" fmla="*/ 0 1 f10"/>
                              <a:gd name="f14" fmla="*/ 426720 1 f10"/>
                              <a:gd name="f15" fmla="*/ f11 f5 1"/>
                              <a:gd name="f16" fmla="*/ f12 f5 1"/>
                              <a:gd name="f17" fmla="*/ f14 f6 1"/>
                              <a:gd name="f18" fmla="*/ f13 f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15" t="f18" r="f16" b="f17"/>
                            <a:pathLst>
                              <a:path w="556260" h="426720">
                                <a:moveTo>
                                  <a:pt x="f2" y="f2"/>
                                </a:moveTo>
                                <a:lnTo>
                                  <a:pt x="f3" y="f2"/>
                                </a:lnTo>
                                <a:lnTo>
                                  <a:pt x="f3" y="f4"/>
                                </a:lnTo>
                                <a:lnTo>
                                  <a:pt x="f2" y="f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1" cap="flat">
                            <a:solidFill>
                              <a:srgbClr val="172C51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  <wps:wsp>
                        <wps:cNvPr id="1587278950" name="Shape 217"/>
                        <wps:cNvSpPr/>
                        <wps:spPr>
                          <a:xfrm>
                            <a:off x="0" y="0"/>
                            <a:ext cx="556256" cy="426723"/>
                          </a:xfrm>
                          <a:custGeom>
                            <a:avLst/>
                            <a:gdLst>
                              <a:gd name="f0" fmla="val w"/>
                              <a:gd name="f1" fmla="val h"/>
                              <a:gd name="f2" fmla="val 0"/>
                              <a:gd name="f3" fmla="val 556260"/>
                              <a:gd name="f4" fmla="val 426720"/>
                              <a:gd name="f5" fmla="*/ f0 1 556260"/>
                              <a:gd name="f6" fmla="*/ f1 1 426720"/>
                              <a:gd name="f7" fmla="+- f4 0 f2"/>
                              <a:gd name="f8" fmla="+- f3 0 f2"/>
                              <a:gd name="f9" fmla="*/ f8 1 556260"/>
                              <a:gd name="f10" fmla="*/ f7 1 426720"/>
                              <a:gd name="f11" fmla="*/ 0 1 f9"/>
                              <a:gd name="f12" fmla="*/ 556260 1 f9"/>
                              <a:gd name="f13" fmla="*/ 0 1 f10"/>
                              <a:gd name="f14" fmla="*/ 426720 1 f10"/>
                              <a:gd name="f15" fmla="*/ f11 f5 1"/>
                              <a:gd name="f16" fmla="*/ f12 f5 1"/>
                              <a:gd name="f17" fmla="*/ f14 f6 1"/>
                              <a:gd name="f18" fmla="*/ f13 f6 1"/>
                            </a:gdLst>
                            <a:ahLst/>
                            <a:cxnLst>
                              <a:cxn ang="3cd4">
                                <a:pos x="hc" y="t"/>
                              </a:cxn>
                              <a:cxn ang="0">
                                <a:pos x="r" y="vc"/>
                              </a:cxn>
                              <a:cxn ang="cd4">
                                <a:pos x="hc" y="b"/>
                              </a:cxn>
                              <a:cxn ang="cd2">
                                <a:pos x="l" y="vc"/>
                              </a:cxn>
                            </a:cxnLst>
                            <a:rect l="f15" t="f18" r="f16" b="f17"/>
                            <a:pathLst>
                              <a:path w="556260" h="426720">
                                <a:moveTo>
                                  <a:pt x="f2" y="f2"/>
                                </a:moveTo>
                                <a:lnTo>
                                  <a:pt x="f3" y="f2"/>
                                </a:lnTo>
                                <a:lnTo>
                                  <a:pt x="f3" y="f4"/>
                                </a:lnTo>
                                <a:lnTo>
                                  <a:pt x="f2" y="f4"/>
                                </a:lnTo>
                                <a:close/>
                              </a:path>
                            </a:pathLst>
                          </a:custGeom>
                          <a:noFill/>
                          <a:ln w="12701" cap="flat">
                            <a:solidFill>
                              <a:srgbClr val="172C51"/>
                            </a:solidFill>
                            <a:prstDash val="solid"/>
                            <a:miter/>
                          </a:ln>
                        </wps:spPr>
                        <wps:bodyPr lIns="0" tIns="0" rIns="0" bIns="0"/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44C5779" id="Group 2691" o:spid="_x0000_s1026" style="position:absolute;margin-left:444.8pt;margin-top:-6.65pt;width:45.6pt;height:145.4pt;z-index:251659264" coordsize="5791,184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">
                <v:shape id="Shape 213" o:spid="_x0000_s1027" style="position:absolute;left:228;top:14196;width:5563;height:4267;visibility:visible;mso-wrap-style:square;v-text-anchor:top" coordsize="556260,426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" path="m,l556260,r,426720l,426720,,xe" filled="f" strokecolor="#172c51" strokeweight=".35281mm">
                  <v:stroke joinstyle="miter"/>
                  <v:path arrowok="t" o:connecttype="custom" o:connectlocs="278128,0;556256,213362;278128,426723;0,213362" o:connectangles="270,0,90,180" textboxrect="0,0,556260,426720"/>
                </v:shape>
                <v:shape id="Shape 215" o:spid="_x0000_s1028" style="position:absolute;left:76;top:7421;width:5562;height:4268;visibility:visible;mso-wrap-style:square;v-text-anchor:top" coordsize="556260,426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" path="m,l556260,r,426720l,426720,,xe" filled="f" strokecolor="#172c51" strokeweight=".35281mm">
                  <v:stroke joinstyle="miter"/>
                  <v:path arrowok="t" o:connecttype="custom" o:connectlocs="278128,0;556256,213362;278128,426723;0,213362" o:connectangles="270,0,90,180" textboxrect="0,0,556260,426720"/>
                </v:shape>
                <v:shape id="Shape 217" o:spid="_x0000_s1029" style="position:absolute;width:5562;height:4267;visibility:visible;mso-wrap-style:square;v-text-anchor:top" coordsize="556260,4267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" path="m,l556260,r,426720l,426720,,xe" filled="f" strokecolor="#172c51" strokeweight=".35281mm">
                  <v:stroke joinstyle="miter"/>
                  <v:path arrowok="t" o:connecttype="custom" o:connectlocs="278128,0;556256,213362;278128,426723;0,213362" o:connectangles="270,0,90,180" textboxrect="0,0,556260,426720"/>
                </v:shape>
                <w10:wrap type="square"/>
              </v:group>
            </w:pict>
          </mc:Fallback>
        </mc:AlternateContent>
      </w:r>
      <w:r>
        <w:rPr>
          <w:b/>
          <w:sz w:val="24"/>
        </w:rPr>
        <w:t>By cheque</w:t>
      </w:r>
      <w:r>
        <w:rPr>
          <w:sz w:val="24"/>
        </w:rPr>
        <w:t xml:space="preserve"> payable to Egham Bowls Club, returned with this  </w:t>
      </w:r>
    </w:p>
    <w:p w14:paraId="5E065B42" w14:textId="77777777" w:rsidR="009E3D9E" w:rsidRDefault="00000000">
      <w:pPr>
        <w:spacing w:after="3"/>
        <w:ind w:left="-5" w:right="257" w:hanging="10"/>
      </w:pPr>
      <w:r>
        <w:rPr>
          <w:sz w:val="24"/>
        </w:rPr>
        <w:t xml:space="preserve">form and placed in the Green Box situated by the reception desk at the club or post to: </w:t>
      </w:r>
    </w:p>
    <w:p w14:paraId="5E065B43" w14:textId="77777777" w:rsidR="009E3D9E" w:rsidRDefault="00000000">
      <w:pPr>
        <w:spacing w:after="3"/>
        <w:ind w:left="-5" w:right="257" w:hanging="10"/>
      </w:pPr>
      <w:r>
        <w:rPr>
          <w:sz w:val="24"/>
        </w:rPr>
        <w:t xml:space="preserve">Membership Secretary, Egham Bowls Club, </w:t>
      </w:r>
      <w:proofErr w:type="spellStart"/>
      <w:r>
        <w:rPr>
          <w:sz w:val="24"/>
        </w:rPr>
        <w:t>Manorcrofts</w:t>
      </w:r>
      <w:proofErr w:type="spellEnd"/>
      <w:r>
        <w:rPr>
          <w:sz w:val="24"/>
        </w:rPr>
        <w:t xml:space="preserve"> Road, Egham, Surrey. TW20 9LX </w:t>
      </w:r>
    </w:p>
    <w:p w14:paraId="5E065B44" w14:textId="77777777" w:rsidR="009E3D9E" w:rsidRDefault="00000000">
      <w:pPr>
        <w:spacing w:after="0"/>
        <w:ind w:right="101"/>
      </w:pPr>
      <w:r>
        <w:rPr>
          <w:sz w:val="24"/>
        </w:rPr>
        <w:t xml:space="preserve"> </w:t>
      </w:r>
    </w:p>
    <w:p w14:paraId="5E065B45" w14:textId="77777777" w:rsidR="009E3D9E" w:rsidRDefault="00000000">
      <w:pPr>
        <w:spacing w:after="3"/>
        <w:ind w:left="-5" w:right="257" w:hanging="10"/>
      </w:pPr>
      <w:r>
        <w:rPr>
          <w:b/>
          <w:bCs/>
          <w:sz w:val="24"/>
        </w:rPr>
        <w:t>By BACS transfer</w:t>
      </w:r>
      <w:r>
        <w:rPr>
          <w:sz w:val="24"/>
        </w:rPr>
        <w:t xml:space="preserve"> to Egham Bowls Club.   </w:t>
      </w:r>
    </w:p>
    <w:p w14:paraId="5E065B46" w14:textId="77777777" w:rsidR="009E3D9E" w:rsidRDefault="00000000">
      <w:pPr>
        <w:spacing w:after="3"/>
        <w:ind w:left="-5" w:right="257" w:hanging="10"/>
      </w:pPr>
      <w:r>
        <w:rPr>
          <w:sz w:val="24"/>
        </w:rPr>
        <w:t>Account number:  40336815 Sort code:  20-81-11</w:t>
      </w:r>
    </w:p>
    <w:p w14:paraId="5E065B47" w14:textId="77777777" w:rsidR="009E3D9E" w:rsidRDefault="00000000">
      <w:pPr>
        <w:spacing w:after="0"/>
        <w:ind w:right="101"/>
      </w:pPr>
      <w:r>
        <w:rPr>
          <w:sz w:val="24"/>
        </w:rPr>
        <w:t xml:space="preserve"> </w:t>
      </w:r>
    </w:p>
    <w:p w14:paraId="5E065B48" w14:textId="77777777" w:rsidR="009E3D9E" w:rsidRDefault="00000000">
      <w:pPr>
        <w:spacing w:after="37"/>
        <w:ind w:left="-5" w:right="257" w:hanging="10"/>
      </w:pPr>
      <w:r>
        <w:rPr>
          <w:b/>
          <w:bCs/>
          <w:sz w:val="24"/>
        </w:rPr>
        <w:t>By card</w:t>
      </w:r>
      <w:r>
        <w:rPr>
          <w:sz w:val="24"/>
        </w:rPr>
        <w:t xml:space="preserve"> at the club Bar, hand this completed form to the member of staff who will take payment. You should retain your card receipt for your records </w:t>
      </w:r>
    </w:p>
    <w:p w14:paraId="5E065B49" w14:textId="77777777" w:rsidR="009E3D9E" w:rsidRDefault="00000000">
      <w:pPr>
        <w:spacing w:after="37"/>
        <w:ind w:left="-5" w:right="257" w:hanging="10"/>
      </w:pPr>
      <w:r>
        <w:rPr>
          <w:b/>
          <w:bCs/>
          <w:sz w:val="28"/>
          <w:szCs w:val="28"/>
        </w:rPr>
        <w:t xml:space="preserve"> </w:t>
      </w:r>
    </w:p>
    <w:p w14:paraId="5E065B4A" w14:textId="77777777" w:rsidR="009E3D9E" w:rsidRDefault="00000000">
      <w:pPr>
        <w:ind w:left="-5" w:right="257" w:hanging="10"/>
        <w:rPr>
          <w:sz w:val="24"/>
        </w:rPr>
      </w:pPr>
      <w:r>
        <w:rPr>
          <w:sz w:val="24"/>
        </w:rPr>
        <w:t xml:space="preserve">I confirm that I accept the conditions of membership of Egham Bowls Club: </w:t>
      </w:r>
    </w:p>
    <w:p w14:paraId="5E065B4B" w14:textId="77777777" w:rsidR="009E3D9E" w:rsidRDefault="00000000">
      <w:pPr>
        <w:spacing w:after="188"/>
      </w:pPr>
      <w:r>
        <w:rPr>
          <w:sz w:val="24"/>
        </w:rPr>
        <w:lastRenderedPageBreak/>
        <w:t xml:space="preserve"> Signature:  ……………………………………………………………………………………… Date:  ………………………………</w:t>
      </w:r>
      <w:r>
        <w:rPr>
          <w:sz w:val="28"/>
          <w:szCs w:val="28"/>
        </w:rPr>
        <w:t xml:space="preserve"> </w:t>
      </w:r>
    </w:p>
    <w:sectPr w:rsidR="009E3D9E">
      <w:pgSz w:w="11904" w:h="16840"/>
      <w:pgMar w:top="765" w:right="1123" w:bottom="918" w:left="872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EB175D2" w14:textId="77777777" w:rsidR="005F05D9" w:rsidRDefault="005F05D9">
      <w:pPr>
        <w:spacing w:after="0" w:line="240" w:lineRule="auto"/>
      </w:pPr>
      <w:r>
        <w:separator/>
      </w:r>
    </w:p>
  </w:endnote>
  <w:endnote w:type="continuationSeparator" w:id="0">
    <w:p w14:paraId="72029937" w14:textId="77777777" w:rsidR="005F05D9" w:rsidRDefault="005F05D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1B9A9AF" w14:textId="77777777" w:rsidR="005F05D9" w:rsidRDefault="005F05D9">
      <w:pPr>
        <w:spacing w:after="0" w:line="240" w:lineRule="auto"/>
      </w:pPr>
      <w:r>
        <w:separator/>
      </w:r>
    </w:p>
  </w:footnote>
  <w:footnote w:type="continuationSeparator" w:id="0">
    <w:p w14:paraId="5604EAB3" w14:textId="77777777" w:rsidR="005F05D9" w:rsidRDefault="005F05D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useWord2013TrackBottomHyphenation" w:uri="http://schemas.microsoft.com/office/word" w:val="1"/>
  </w:compat>
  <w:rsids>
    <w:rsidRoot w:val="009E3D9E"/>
    <w:rsid w:val="0016365B"/>
    <w:rsid w:val="005534FA"/>
    <w:rsid w:val="005F05D9"/>
    <w:rsid w:val="009E3D9E"/>
    <w:rsid w:val="00C32A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065ADB"/>
  <w15:docId w15:val="{A82AADB1-1382-47CE-BAA5-F40D6C68A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ptos" w:eastAsia="Yu Mincho" w:hAnsi="Aptos" w:cs="Arial"/>
        <w:kern w:val="3"/>
        <w:sz w:val="24"/>
        <w:szCs w:val="24"/>
        <w:lang w:val="en-US" w:eastAsia="en-US" w:bidi="ar-SA"/>
      </w:rPr>
    </w:rPrDefault>
    <w:pPrDefault>
      <w:pPr>
        <w:autoSpaceDN w:val="0"/>
        <w:spacing w:after="160" w:line="276" w:lineRule="auto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spacing w:line="251" w:lineRule="auto"/>
    </w:pPr>
    <w:rPr>
      <w:rFonts w:ascii="Calibri" w:eastAsia="Calibri" w:hAnsi="Calibri" w:cs="Calibri"/>
      <w:color w:val="000000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Normal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3</Pages>
  <Words>465</Words>
  <Characters>2653</Characters>
  <Application>Microsoft Office Word</Application>
  <DocSecurity>0</DocSecurity>
  <Lines>22</Lines>
  <Paragraphs>6</Paragraphs>
  <ScaleCrop>false</ScaleCrop>
  <Company/>
  <LinksUpToDate>false</LinksUpToDate>
  <CharactersWithSpaces>3112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Membership Application 2024.docx</dc:title>
  <dc:subject/>
  <dc:creator>Alan</dc:creator>
  <cp:lastModifiedBy>Pamela Garden</cp:lastModifiedBy>
  <cp:revision>3</cp:revision>
  <dcterms:created xsi:type="dcterms:W3CDTF">2026-01-17T16:29:00Z</dcterms:created>
  <dcterms:modified xsi:type="dcterms:W3CDTF">2026-01-17T16:30:00Z</dcterms:modified>
</cp:coreProperties>
</file>